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63675" w14:textId="77777777" w:rsidR="00605A16" w:rsidRDefault="0079278E">
      <w:pPr>
        <w:widowControl w:val="0"/>
        <w:tabs>
          <w:tab w:val="center" w:pos="4800"/>
        </w:tabs>
        <w:autoSpaceDE w:val="0"/>
        <w:autoSpaceDN w:val="0"/>
        <w:adjustRightInd w:val="0"/>
        <w:spacing w:after="0" w:line="240" w:lineRule="auto"/>
        <w:rPr>
          <w:rFonts w:ascii="Copperplate Gothic Bold" w:hAnsi="Copperplate Gothic Bold" w:cs="Copperplate Gothic Bold"/>
          <w:color w:val="000000"/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96E6FE" wp14:editId="0C288AD9">
                <wp:simplePos x="0" y="0"/>
                <wp:positionH relativeFrom="column">
                  <wp:posOffset>0</wp:posOffset>
                </wp:positionH>
                <wp:positionV relativeFrom="paragraph">
                  <wp:posOffset>-203200</wp:posOffset>
                </wp:positionV>
                <wp:extent cx="1143000" cy="11430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blipFill dpi="0" rotWithShape="0">
                          <a:blip r:embed="rId5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C4001" id="Rectangle 2" o:spid="_x0000_s1026" style="position:absolute;margin-left:0;margin-top:-16pt;width:90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" stroked="f">
                <v:fill r:id="rId6" o:title="" recolor="t" type="frame"/>
              </v:rect>
            </w:pict>
          </mc:Fallback>
        </mc:AlternateContent>
      </w:r>
      <w:r w:rsidR="00605A16">
        <w:rPr>
          <w:rFonts w:ascii="Arial" w:hAnsi="Arial" w:cs="Arial"/>
          <w:sz w:val="24"/>
          <w:szCs w:val="24"/>
        </w:rPr>
        <w:tab/>
      </w:r>
      <w:r w:rsidR="00605A16">
        <w:rPr>
          <w:rFonts w:ascii="Copperplate Gothic Bold" w:hAnsi="Copperplate Gothic Bold" w:cs="Copperplate Gothic Bold"/>
          <w:color w:val="000000"/>
          <w:sz w:val="28"/>
          <w:szCs w:val="28"/>
        </w:rPr>
        <w:t>State of Alabama</w:t>
      </w:r>
    </w:p>
    <w:p w14:paraId="26D3FBA0" w14:textId="77777777" w:rsidR="00605A16" w:rsidRDefault="00605A16">
      <w:pPr>
        <w:widowControl w:val="0"/>
        <w:tabs>
          <w:tab w:val="center" w:pos="4867"/>
        </w:tabs>
        <w:autoSpaceDE w:val="0"/>
        <w:autoSpaceDN w:val="0"/>
        <w:adjustRightInd w:val="0"/>
        <w:spacing w:before="108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ALABAMA PUBLIC SERVICE COMMISSION</w:t>
      </w:r>
    </w:p>
    <w:p w14:paraId="2D68E9CA" w14:textId="77777777" w:rsidR="00605A16" w:rsidRDefault="00605A16">
      <w:pPr>
        <w:widowControl w:val="0"/>
        <w:tabs>
          <w:tab w:val="center" w:pos="4837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P.O. BOX 304260</w:t>
      </w:r>
    </w:p>
    <w:p w14:paraId="2CDDBADB" w14:textId="77777777" w:rsidR="00605A16" w:rsidRDefault="00605A16">
      <w:pPr>
        <w:widowControl w:val="0"/>
        <w:tabs>
          <w:tab w:val="center" w:pos="4830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MONTGOMERY, ALABAMA 36130-4260</w:t>
      </w:r>
    </w:p>
    <w:p w14:paraId="5156408B" w14:textId="20C19876" w:rsidR="00605A16" w:rsidRDefault="0015643A">
      <w:pPr>
        <w:widowControl w:val="0"/>
        <w:tabs>
          <w:tab w:val="left" w:pos="90"/>
          <w:tab w:val="left" w:pos="2535"/>
          <w:tab w:val="left" w:pos="6870"/>
          <w:tab w:val="left" w:pos="8220"/>
        </w:tabs>
        <w:autoSpaceDE w:val="0"/>
        <w:autoSpaceDN w:val="0"/>
        <w:adjustRightInd w:val="0"/>
        <w:spacing w:before="622"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14"/>
          <w:szCs w:val="14"/>
        </w:rPr>
        <w:t>CYNTHIA LEE ALMOND</w:t>
      </w:r>
      <w:r w:rsidR="00605A16">
        <w:rPr>
          <w:rFonts w:ascii="Arial" w:hAnsi="Arial" w:cs="Arial"/>
          <w:color w:val="000000"/>
          <w:sz w:val="14"/>
          <w:szCs w:val="14"/>
        </w:rPr>
        <w:t>,</w:t>
      </w:r>
      <w:r w:rsidR="00200671">
        <w:rPr>
          <w:rFonts w:ascii="Arial" w:hAnsi="Arial" w:cs="Arial"/>
          <w:sz w:val="24"/>
          <w:szCs w:val="24"/>
        </w:rPr>
        <w:t xml:space="preserve"> </w:t>
      </w:r>
      <w:r w:rsidR="00605A16">
        <w:rPr>
          <w:rFonts w:ascii="Arial" w:hAnsi="Arial" w:cs="Arial"/>
          <w:color w:val="000000"/>
          <w:sz w:val="10"/>
          <w:szCs w:val="10"/>
        </w:rPr>
        <w:t>PRESIDENT</w:t>
      </w:r>
      <w:r w:rsidR="006868AD">
        <w:rPr>
          <w:rFonts w:ascii="Arial" w:hAnsi="Arial" w:cs="Arial"/>
          <w:color w:val="000000"/>
          <w:sz w:val="10"/>
          <w:szCs w:val="10"/>
        </w:rPr>
        <w:t xml:space="preserve">                                 </w:t>
      </w:r>
      <w:r w:rsidR="006868AD">
        <w:rPr>
          <w:rFonts w:ascii="Arial" w:hAnsi="Arial" w:cs="Arial"/>
          <w:sz w:val="24"/>
          <w:szCs w:val="24"/>
        </w:rPr>
        <w:t xml:space="preserve">                           </w:t>
      </w:r>
      <w:r w:rsidR="007469FC">
        <w:rPr>
          <w:rFonts w:ascii="Arial" w:hAnsi="Arial" w:cs="Arial"/>
          <w:sz w:val="14"/>
          <w:szCs w:val="14"/>
        </w:rPr>
        <w:t>LUKE D. BENTLEY</w:t>
      </w:r>
      <w:r w:rsidR="007469FC" w:rsidRPr="007469FC">
        <w:rPr>
          <w:rFonts w:ascii="Arial" w:hAnsi="Arial" w:cs="Arial"/>
          <w:sz w:val="14"/>
          <w:szCs w:val="14"/>
        </w:rPr>
        <w:t xml:space="preserve"> IV,</w:t>
      </w:r>
      <w:r w:rsidR="003122C6">
        <w:rPr>
          <w:rFonts w:ascii="Arial" w:hAnsi="Arial" w:cs="Arial"/>
          <w:sz w:val="24"/>
          <w:szCs w:val="24"/>
        </w:rPr>
        <w:t xml:space="preserve"> </w:t>
      </w:r>
      <w:r w:rsidR="007469FC" w:rsidRPr="007469FC">
        <w:rPr>
          <w:rFonts w:ascii="Arial" w:hAnsi="Arial" w:cs="Arial"/>
          <w:sz w:val="10"/>
          <w:szCs w:val="10"/>
        </w:rPr>
        <w:t>EXECUTIVE DIRECTOR</w:t>
      </w:r>
    </w:p>
    <w:p w14:paraId="74F6FE4B" w14:textId="77777777" w:rsidR="00605A16" w:rsidRDefault="00605A16">
      <w:pPr>
        <w:widowControl w:val="0"/>
        <w:tabs>
          <w:tab w:val="left" w:pos="90"/>
          <w:tab w:val="left" w:pos="1380"/>
        </w:tabs>
        <w:autoSpaceDE w:val="0"/>
        <w:autoSpaceDN w:val="0"/>
        <w:adjustRightInd w:val="0"/>
        <w:spacing w:before="20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4"/>
          <w:szCs w:val="14"/>
        </w:rPr>
        <w:t>JEREMY H. ODEN,</w:t>
      </w:r>
      <w:r w:rsidR="007E735E">
        <w:rPr>
          <w:rFonts w:ascii="Arial" w:hAnsi="Arial" w:cs="Arial"/>
          <w:color w:val="000000"/>
          <w:sz w:val="14"/>
          <w:szCs w:val="14"/>
        </w:rPr>
        <w:t xml:space="preserve"> </w:t>
      </w:r>
      <w:r>
        <w:rPr>
          <w:rFonts w:ascii="Arial" w:hAnsi="Arial" w:cs="Arial"/>
          <w:color w:val="000000"/>
          <w:sz w:val="10"/>
          <w:szCs w:val="10"/>
        </w:rPr>
        <w:t>COMMISSIONER</w:t>
      </w:r>
      <w:r w:rsidR="00ED6666">
        <w:rPr>
          <w:rFonts w:ascii="Arial" w:hAnsi="Arial" w:cs="Arial"/>
          <w:color w:val="000000"/>
          <w:sz w:val="10"/>
          <w:szCs w:val="10"/>
        </w:rPr>
        <w:t>, PLACE 1</w:t>
      </w:r>
    </w:p>
    <w:p w14:paraId="42866F5E" w14:textId="77777777" w:rsidR="00605A16" w:rsidRDefault="00605A16">
      <w:pPr>
        <w:widowControl w:val="0"/>
        <w:tabs>
          <w:tab w:val="left" w:pos="90"/>
          <w:tab w:val="left" w:pos="1932"/>
        </w:tabs>
        <w:autoSpaceDE w:val="0"/>
        <w:autoSpaceDN w:val="0"/>
        <w:adjustRightInd w:val="0"/>
        <w:spacing w:before="35" w:after="0" w:line="240" w:lineRule="auto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4"/>
          <w:szCs w:val="14"/>
        </w:rPr>
        <w:t xml:space="preserve">CHRIS </w:t>
      </w:r>
      <w:r w:rsidR="007E735E">
        <w:rPr>
          <w:rFonts w:ascii="Arial" w:hAnsi="Arial" w:cs="Arial"/>
          <w:color w:val="000000"/>
          <w:sz w:val="14"/>
          <w:szCs w:val="14"/>
        </w:rPr>
        <w:t>V.</w:t>
      </w:r>
      <w:r>
        <w:rPr>
          <w:rFonts w:ascii="Arial" w:hAnsi="Arial" w:cs="Arial"/>
          <w:color w:val="000000"/>
          <w:sz w:val="14"/>
          <w:szCs w:val="14"/>
        </w:rPr>
        <w:t xml:space="preserve"> BEEKER, </w:t>
      </w:r>
      <w:r w:rsidR="007E735E">
        <w:rPr>
          <w:rFonts w:ascii="Arial" w:hAnsi="Arial" w:cs="Arial"/>
          <w:color w:val="000000"/>
          <w:sz w:val="14"/>
          <w:szCs w:val="14"/>
        </w:rPr>
        <w:t>III</w:t>
      </w:r>
      <w:r>
        <w:rPr>
          <w:rFonts w:ascii="Arial" w:hAnsi="Arial" w:cs="Arial"/>
          <w:color w:val="000000"/>
          <w:sz w:val="14"/>
          <w:szCs w:val="14"/>
        </w:rPr>
        <w:t>,</w:t>
      </w:r>
      <w:r w:rsidR="007E73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10"/>
          <w:szCs w:val="10"/>
        </w:rPr>
        <w:t>COMMISSIONER</w:t>
      </w:r>
      <w:r w:rsidR="00ED6666">
        <w:rPr>
          <w:rFonts w:ascii="Arial" w:hAnsi="Arial" w:cs="Arial"/>
          <w:color w:val="000000"/>
          <w:sz w:val="10"/>
          <w:szCs w:val="10"/>
        </w:rPr>
        <w:t>, PLACE 2</w:t>
      </w:r>
    </w:p>
    <w:p w14:paraId="3A6B472F" w14:textId="77777777" w:rsidR="00605A16" w:rsidRDefault="00605A16">
      <w:pPr>
        <w:widowControl w:val="0"/>
        <w:tabs>
          <w:tab w:val="left" w:pos="5760"/>
        </w:tabs>
        <w:autoSpaceDE w:val="0"/>
        <w:autoSpaceDN w:val="0"/>
        <w:adjustRightInd w:val="0"/>
        <w:spacing w:before="20" w:after="0" w:line="240" w:lineRule="auto"/>
        <w:rPr>
          <w:rFonts w:ascii="Arial" w:hAnsi="Arial" w:cs="Arial"/>
          <w:color w:val="000000"/>
          <w:sz w:val="23"/>
          <w:szCs w:val="23"/>
        </w:rPr>
      </w:pPr>
    </w:p>
    <w:tbl>
      <w:tblPr>
        <w:tblpPr w:leftFromText="180" w:rightFromText="180" w:vertAnchor="text" w:horzAnchor="margin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3"/>
        <w:gridCol w:w="4857"/>
      </w:tblGrid>
      <w:tr w:rsidR="00407D9D" w:rsidRPr="00407D9D" w14:paraId="48C4988C" w14:textId="77777777" w:rsidTr="00407D9D">
        <w:trPr>
          <w:trHeight w:val="890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4096AE57" w14:textId="500EE483" w:rsidR="00407D9D" w:rsidRPr="00407D9D" w:rsidRDefault="00A05E33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MC_No"/>
            <w:bookmarkEnd w:id="0"/>
            <w:r>
              <w:rPr>
                <w:rFonts w:ascii="Arial" w:hAnsi="Arial" w:cs="Arial"/>
                <w:sz w:val="20"/>
                <w:szCs w:val="20"/>
              </w:rPr>
              <w:t>1626747</w:t>
            </w:r>
          </w:p>
          <w:p w14:paraId="6FAB1865" w14:textId="77777777" w:rsid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FullName"/>
            <w:bookmarkEnd w:id="1"/>
          </w:p>
          <w:p w14:paraId="11D3BDE6" w14:textId="666163BB" w:rsidR="006C2E41" w:rsidRPr="00407D9D" w:rsidRDefault="00A05E33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radeName"/>
            <w:bookmarkEnd w:id="2"/>
            <w:r>
              <w:rPr>
                <w:rFonts w:ascii="Arial" w:hAnsi="Arial" w:cs="Arial"/>
                <w:sz w:val="20"/>
                <w:szCs w:val="20"/>
              </w:rPr>
              <w:t>STATIM LOGISTICS, LLC</w:t>
            </w:r>
          </w:p>
          <w:p w14:paraId="0328E6EB" w14:textId="413BFD96" w:rsidR="00407D9D" w:rsidRPr="00407D9D" w:rsidRDefault="00A05E33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3" w:name="Street"/>
            <w:bookmarkEnd w:id="3"/>
            <w:r>
              <w:rPr>
                <w:rFonts w:ascii="Arial" w:hAnsi="Arial" w:cs="Arial"/>
                <w:sz w:val="20"/>
                <w:szCs w:val="20"/>
              </w:rPr>
              <w:t>11270 W PARK PLACE, STE 625</w:t>
            </w:r>
          </w:p>
          <w:p w14:paraId="532F67FD" w14:textId="55BF6680" w:rsidR="00407D9D" w:rsidRPr="00F708BA" w:rsidRDefault="00A05E33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4" w:name="City"/>
            <w:bookmarkEnd w:id="4"/>
            <w:r>
              <w:rPr>
                <w:rFonts w:ascii="Arial" w:hAnsi="Arial" w:cs="Arial"/>
                <w:sz w:val="20"/>
                <w:szCs w:val="20"/>
              </w:rPr>
              <w:t>MILWAUKEE</w:t>
            </w:r>
            <w:r w:rsidR="00407D9D" w:rsidRPr="00F708BA">
              <w:rPr>
                <w:rFonts w:ascii="Arial" w:hAnsi="Arial" w:cs="Arial"/>
                <w:sz w:val="20"/>
                <w:szCs w:val="20"/>
              </w:rPr>
              <w:t xml:space="preserve">, </w:t>
            </w:r>
            <w:bookmarkStart w:id="5" w:name="State"/>
            <w:bookmarkEnd w:id="5"/>
            <w:r>
              <w:rPr>
                <w:rFonts w:ascii="Arial" w:hAnsi="Arial" w:cs="Arial"/>
                <w:sz w:val="20"/>
                <w:szCs w:val="20"/>
              </w:rPr>
              <w:t>WI</w:t>
            </w:r>
            <w:r w:rsidR="00407D9D" w:rsidRPr="00F708BA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6" w:name="Zip"/>
            <w:bookmarkEnd w:id="6"/>
            <w:r>
              <w:rPr>
                <w:rFonts w:ascii="Arial" w:hAnsi="Arial" w:cs="Arial"/>
                <w:sz w:val="20"/>
                <w:szCs w:val="20"/>
              </w:rPr>
              <w:t>53224</w:t>
            </w:r>
          </w:p>
          <w:p w14:paraId="5CB52B9A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2D56A9DC" w14:textId="2C706C4C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7D9D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INFORMAL DOCKET </w:t>
            </w:r>
            <w:bookmarkStart w:id="7" w:name="Docket"/>
            <w:bookmarkEnd w:id="7"/>
            <w:r w:rsidR="00A05E33">
              <w:rPr>
                <w:rFonts w:ascii="Arial" w:hAnsi="Arial" w:cs="Arial"/>
                <w:color w:val="000000"/>
                <w:sz w:val="20"/>
                <w:szCs w:val="20"/>
              </w:rPr>
              <w:t>C-21624</w:t>
            </w:r>
          </w:p>
          <w:p w14:paraId="70BF1A83" w14:textId="2ACC19A3" w:rsidR="00407D9D" w:rsidRPr="00407D9D" w:rsidRDefault="00A05E33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8" w:name="Cert"/>
            <w:bookmarkEnd w:id="8"/>
            <w:r>
              <w:rPr>
                <w:rFonts w:ascii="Arial" w:hAnsi="Arial" w:cs="Arial"/>
                <w:color w:val="000000"/>
                <w:sz w:val="20"/>
                <w:szCs w:val="20"/>
              </w:rPr>
              <w:t>F5464</w:t>
            </w:r>
          </w:p>
          <w:p w14:paraId="6E68F944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2F9246" w14:textId="73005396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7D9D">
              <w:rPr>
                <w:rFonts w:ascii="Arial" w:hAnsi="Arial" w:cs="Arial"/>
                <w:color w:val="000000"/>
                <w:sz w:val="20"/>
                <w:szCs w:val="20"/>
              </w:rPr>
              <w:t xml:space="preserve">RE: </w:t>
            </w:r>
            <w:bookmarkStart w:id="9" w:name="Insurance"/>
            <w:bookmarkEnd w:id="9"/>
            <w:r w:rsidR="00A05E33">
              <w:rPr>
                <w:rFonts w:ascii="Arial" w:hAnsi="Arial" w:cs="Arial"/>
                <w:color w:val="000000"/>
                <w:sz w:val="20"/>
                <w:szCs w:val="20"/>
              </w:rPr>
              <w:t>cargo and liability</w:t>
            </w:r>
          </w:p>
          <w:p w14:paraId="580B68E9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1D0DE6" w14:textId="77777777" w:rsidR="00605A16" w:rsidRDefault="00605A16" w:rsidP="00016A81">
      <w:pPr>
        <w:widowControl w:val="0"/>
        <w:tabs>
          <w:tab w:val="center" w:pos="4740"/>
        </w:tabs>
        <w:autoSpaceDE w:val="0"/>
        <w:autoSpaceDN w:val="0"/>
        <w:adjustRightInd w:val="0"/>
        <w:spacing w:before="154" w:after="0" w:line="300" w:lineRule="auto"/>
        <w:rPr>
          <w:rFonts w:ascii="Arial" w:hAnsi="Arial" w:cs="Arial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ORDER OF REVOCATION</w:t>
      </w:r>
    </w:p>
    <w:p w14:paraId="2AAAFEA2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30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The above-named holder of the operating authority referred to in the caption hereof has </w:t>
      </w:r>
    </w:p>
    <w:p w14:paraId="7CF74AAA" w14:textId="6E93855E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failed to maintain </w:t>
      </w:r>
      <w:bookmarkStart w:id="10" w:name="InsuranceBody"/>
      <w:bookmarkEnd w:id="10"/>
      <w:r w:rsidR="00A05E33">
        <w:rPr>
          <w:rFonts w:ascii="Arial" w:hAnsi="Arial" w:cs="Arial"/>
          <w:color w:val="000000"/>
          <w:sz w:val="20"/>
          <w:szCs w:val="20"/>
        </w:rPr>
        <w:t>cargo and liability</w:t>
      </w:r>
      <w:r w:rsidR="00407D9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insurance coverage as required by law and has failed to show cause </w:t>
      </w:r>
    </w:p>
    <w:p w14:paraId="35F85657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why such insurance coverage has not been filed. Therefore, the Commission is of the opinion </w:t>
      </w:r>
    </w:p>
    <w:p w14:paraId="131527B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that an order should be issued revoking said authority.</w:t>
      </w:r>
    </w:p>
    <w:p w14:paraId="2DA25939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before="101" w:after="0" w:line="30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THE PREMISES CONSIDERED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4845B832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IT IS ORDERED BY THE COMMISSION</w:t>
      </w:r>
      <w:r>
        <w:rPr>
          <w:rFonts w:ascii="Arial" w:hAnsi="Arial" w:cs="Arial"/>
          <w:color w:val="000000"/>
          <w:sz w:val="20"/>
          <w:szCs w:val="20"/>
        </w:rPr>
        <w:t xml:space="preserve">, That the operating authority now standing in </w:t>
      </w:r>
    </w:p>
    <w:p w14:paraId="35B843DC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the name referred in caption hereof be, and the same is, hereby revoked.</w:t>
      </w:r>
    </w:p>
    <w:p w14:paraId="791025C3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IT IS FURTHER ORDERED BY THE COMMISSION</w:t>
      </w:r>
      <w:r>
        <w:rPr>
          <w:rFonts w:ascii="Arial" w:hAnsi="Arial" w:cs="Arial"/>
          <w:color w:val="000000"/>
          <w:sz w:val="20"/>
          <w:szCs w:val="20"/>
        </w:rPr>
        <w:t>, That the above-named carrier shall</w:t>
      </w:r>
    </w:p>
    <w:p w14:paraId="7B8597A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cease and desist from operating on Alabama highways after the effective date of this order </w:t>
      </w:r>
    </w:p>
    <w:p w14:paraId="4F18F981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unless said carrier receives notice of reinstatement of the operating authority.</w:t>
      </w:r>
    </w:p>
    <w:p w14:paraId="0C28971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I</w:t>
      </w:r>
      <w:r w:rsidRPr="00EC7BB3">
        <w:rPr>
          <w:rFonts w:ascii="Arial" w:hAnsi="Arial" w:cs="Arial"/>
          <w:b/>
          <w:color w:val="000000"/>
          <w:sz w:val="20"/>
          <w:szCs w:val="20"/>
        </w:rPr>
        <w:t>T IS FURTHER ORDERED BY THE COMMISSION</w:t>
      </w:r>
      <w:r>
        <w:rPr>
          <w:rFonts w:ascii="Arial" w:hAnsi="Arial" w:cs="Arial"/>
          <w:color w:val="000000"/>
          <w:sz w:val="20"/>
          <w:szCs w:val="20"/>
        </w:rPr>
        <w:t xml:space="preserve">, That this Order shall become </w:t>
      </w:r>
    </w:p>
    <w:p w14:paraId="0C3A17CB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effective thirty (30) days from the date hereof unless, prior to this time, the holder of this </w:t>
      </w:r>
    </w:p>
    <w:p w14:paraId="2BAF7B92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authority shows good cause why such effective date should be extended or that this Order </w:t>
      </w:r>
    </w:p>
    <w:p w14:paraId="06246C0E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should be vacated.</w:t>
      </w:r>
    </w:p>
    <w:p w14:paraId="3E520AA9" w14:textId="77777777" w:rsidR="00605A16" w:rsidRDefault="00605A16" w:rsidP="00016A81">
      <w:pPr>
        <w:widowControl w:val="0"/>
        <w:tabs>
          <w:tab w:val="left" w:pos="90"/>
        </w:tabs>
        <w:autoSpaceDE w:val="0"/>
        <w:autoSpaceDN w:val="0"/>
        <w:adjustRightInd w:val="0"/>
        <w:spacing w:after="0"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Done at Montgomery, Alabama, this the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Day"/>
            <w:enabled/>
            <w:calcOnExit w:val="0"/>
            <w:textInput/>
          </w:ffData>
        </w:fldChar>
      </w:r>
      <w:bookmarkStart w:id="11" w:name="ApprovalDay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1"/>
      <w:r>
        <w:rPr>
          <w:rFonts w:ascii="Arial" w:hAnsi="Arial" w:cs="Arial"/>
          <w:color w:val="000000"/>
          <w:sz w:val="20"/>
          <w:szCs w:val="20"/>
        </w:rPr>
        <w:t xml:space="preserve">  day of</w:t>
      </w:r>
      <w:r w:rsidR="00407D9D">
        <w:rPr>
          <w:rFonts w:ascii="Arial" w:hAnsi="Arial" w:cs="Arial"/>
          <w:color w:val="000000"/>
          <w:sz w:val="20"/>
          <w:szCs w:val="20"/>
        </w:rPr>
        <w:t xml:space="preserve">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Month"/>
            <w:enabled/>
            <w:calcOnExit w:val="0"/>
            <w:textInput/>
          </w:ffData>
        </w:fldChar>
      </w:r>
      <w:bookmarkStart w:id="12" w:name="ApprovalMonth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2"/>
      <w:r>
        <w:rPr>
          <w:rFonts w:ascii="Arial" w:hAnsi="Arial" w:cs="Arial"/>
          <w:color w:val="000000"/>
          <w:sz w:val="20"/>
          <w:szCs w:val="20"/>
        </w:rPr>
        <w:t>,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Year"/>
            <w:enabled/>
            <w:calcOnExit w:val="0"/>
            <w:textInput/>
          </w:ffData>
        </w:fldChar>
      </w:r>
      <w:bookmarkStart w:id="13" w:name="ApprovalYear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3"/>
      <w:r>
        <w:rPr>
          <w:rFonts w:ascii="Arial" w:hAnsi="Arial" w:cs="Arial"/>
          <w:color w:val="000000"/>
          <w:sz w:val="20"/>
          <w:szCs w:val="20"/>
        </w:rPr>
        <w:t>.</w:t>
      </w:r>
    </w:p>
    <w:p w14:paraId="6C6FCA5C" w14:textId="77777777" w:rsidR="00605A16" w:rsidRDefault="00605A16" w:rsidP="00016A81">
      <w:pPr>
        <w:widowControl w:val="0"/>
        <w:tabs>
          <w:tab w:val="left" w:pos="4620"/>
        </w:tabs>
        <w:autoSpaceDE w:val="0"/>
        <w:autoSpaceDN w:val="0"/>
        <w:adjustRightInd w:val="0"/>
        <w:spacing w:before="319" w:after="0" w:line="30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ALABAMA PUBLIC SERVICE COMMISSION</w:t>
      </w:r>
    </w:p>
    <w:p w14:paraId="17B32AE1" w14:textId="77777777" w:rsidR="0015643A" w:rsidRDefault="0015643A" w:rsidP="00016A81">
      <w:pPr>
        <w:widowControl w:val="0"/>
        <w:tabs>
          <w:tab w:val="left" w:pos="4620"/>
        </w:tabs>
        <w:autoSpaceDE w:val="0"/>
        <w:autoSpaceDN w:val="0"/>
        <w:adjustRightInd w:val="0"/>
        <w:spacing w:before="140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President"/>
            <w:enabled/>
            <w:calcOnExit w:val="0"/>
            <w:textInput/>
          </w:ffData>
        </w:fldChar>
      </w:r>
      <w:bookmarkStart w:id="14" w:name="President"/>
      <w:r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>
        <w:rPr>
          <w:rFonts w:ascii="Arial" w:hAnsi="Arial" w:cs="Arial"/>
          <w:color w:val="FFFFFF"/>
          <w:sz w:val="40"/>
          <w:szCs w:val="40"/>
        </w:rPr>
      </w:r>
      <w:r>
        <w:rPr>
          <w:rFonts w:ascii="Arial" w:hAnsi="Arial" w:cs="Arial"/>
          <w:color w:val="FFFFFF"/>
          <w:sz w:val="40"/>
          <w:szCs w:val="40"/>
        </w:rPr>
        <w:fldChar w:fldCharType="separate"/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noProof/>
          <w:color w:val="FFFFFF"/>
          <w:sz w:val="40"/>
          <w:szCs w:val="40"/>
        </w:rPr>
        <w:t> </w:t>
      </w:r>
      <w:r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4"/>
    </w:p>
    <w:p w14:paraId="4F80AC2A" w14:textId="77777777" w:rsidR="0015643A" w:rsidRDefault="0015643A" w:rsidP="00BA6ED6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ab/>
        <w:t>Cynthia Lee Almond</w:t>
      </w:r>
      <w:r w:rsidR="00E72529">
        <w:rPr>
          <w:rFonts w:ascii="Arial" w:hAnsi="Arial" w:cs="Arial"/>
          <w:color w:val="000000"/>
          <w:sz w:val="20"/>
          <w:szCs w:val="20"/>
        </w:rPr>
        <w:t>, President</w:t>
      </w:r>
    </w:p>
    <w:p w14:paraId="1659AA77" w14:textId="77777777" w:rsidR="00605A16" w:rsidRDefault="00605A16" w:rsidP="00016A81">
      <w:pPr>
        <w:widowControl w:val="0"/>
        <w:tabs>
          <w:tab w:val="left" w:pos="4620"/>
        </w:tabs>
        <w:autoSpaceDE w:val="0"/>
        <w:autoSpaceDN w:val="0"/>
        <w:adjustRightInd w:val="0"/>
        <w:spacing w:before="140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24"/>
          <w:szCs w:val="24"/>
        </w:rPr>
        <w:tab/>
      </w:r>
      <w:bookmarkStart w:id="15" w:name="_Hlk201049771"/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One"/>
            <w:enabled/>
            <w:calcOnExit w:val="0"/>
            <w:textInput/>
          </w:ffData>
        </w:fldChar>
      </w:r>
      <w:bookmarkStart w:id="16" w:name="AssocCommOne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5"/>
      <w:bookmarkEnd w:id="16"/>
    </w:p>
    <w:p w14:paraId="08ED5D98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7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ATTEST: A True Copy,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Jeremy H. Oden, Commissioner</w:t>
      </w:r>
    </w:p>
    <w:p w14:paraId="152C32D7" w14:textId="77777777" w:rsidR="00605A16" w:rsidRDefault="00605A16" w:rsidP="00016A81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40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40"/>
          <w:szCs w:val="40"/>
        </w:rPr>
        <w:t>S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Secretary"/>
            <w:enabled/>
            <w:calcOnExit w:val="0"/>
            <w:textInput/>
          </w:ffData>
        </w:fldChar>
      </w:r>
      <w:bookmarkStart w:id="17" w:name="Secretary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7"/>
      <w:r>
        <w:rPr>
          <w:rFonts w:ascii="Arial" w:hAnsi="Arial" w:cs="Arial"/>
          <w:color w:val="FFFFFF"/>
          <w:sz w:val="40"/>
          <w:szCs w:val="40"/>
        </w:rPr>
        <w:tab/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Two"/>
            <w:enabled/>
            <w:calcOnExit w:val="0"/>
            <w:textInput/>
          </w:ffData>
        </w:fldChar>
      </w:r>
      <w:bookmarkStart w:id="18" w:name="AssocCommTwo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8"/>
    </w:p>
    <w:p w14:paraId="5BA7126F" w14:textId="37A9FD81" w:rsidR="00605A16" w:rsidRDefault="00605A1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2C64D8" w:rsidRPr="002C64D8">
        <w:rPr>
          <w:rFonts w:ascii="Arial" w:hAnsi="Arial" w:cs="Arial"/>
          <w:color w:val="000000"/>
          <w:sz w:val="20"/>
          <w:szCs w:val="20"/>
        </w:rPr>
        <w:t>Devon D. Beaty, Secretary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Chris </w:t>
      </w:r>
      <w:r w:rsidR="007E735E">
        <w:rPr>
          <w:rFonts w:ascii="Arial" w:hAnsi="Arial" w:cs="Arial"/>
          <w:color w:val="000000"/>
          <w:sz w:val="20"/>
          <w:szCs w:val="20"/>
        </w:rPr>
        <w:t>V.</w:t>
      </w:r>
      <w:r>
        <w:rPr>
          <w:rFonts w:ascii="Arial" w:hAnsi="Arial" w:cs="Arial"/>
          <w:color w:val="000000"/>
          <w:sz w:val="20"/>
          <w:szCs w:val="20"/>
        </w:rPr>
        <w:t xml:space="preserve"> Beeker, </w:t>
      </w:r>
      <w:r w:rsidR="007E735E">
        <w:rPr>
          <w:rFonts w:ascii="Arial" w:hAnsi="Arial" w:cs="Arial"/>
          <w:color w:val="000000"/>
          <w:sz w:val="20"/>
          <w:szCs w:val="20"/>
        </w:rPr>
        <w:t>III</w:t>
      </w:r>
      <w:r>
        <w:rPr>
          <w:rFonts w:ascii="Arial" w:hAnsi="Arial" w:cs="Arial"/>
          <w:color w:val="000000"/>
          <w:sz w:val="20"/>
          <w:szCs w:val="20"/>
        </w:rPr>
        <w:t>, Commissioner</w:t>
      </w:r>
    </w:p>
    <w:p w14:paraId="337B0C3C" w14:textId="77777777" w:rsidR="00ED6666" w:rsidRDefault="00ED666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2912075" w14:textId="77777777" w:rsidR="00BA2FBD" w:rsidRPr="006765CD" w:rsidRDefault="00BA2FBD" w:rsidP="006765CD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sectPr w:rsidR="00BA2FBD" w:rsidRPr="006765CD">
      <w:pgSz w:w="12240" w:h="15840" w:code="1"/>
      <w:pgMar w:top="720" w:right="1440" w:bottom="36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4572"/>
    <w:multiLevelType w:val="hybridMultilevel"/>
    <w:tmpl w:val="1A1AD5C2"/>
    <w:lvl w:ilvl="0" w:tplc="045ED9C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91AC4"/>
    <w:multiLevelType w:val="hybridMultilevel"/>
    <w:tmpl w:val="3DE0218A"/>
    <w:lvl w:ilvl="0" w:tplc="725A75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61D06"/>
    <w:multiLevelType w:val="hybridMultilevel"/>
    <w:tmpl w:val="A846081E"/>
    <w:lvl w:ilvl="0" w:tplc="623AA75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231587">
    <w:abstractNumId w:val="1"/>
  </w:num>
  <w:num w:numId="2" w16cid:durableId="1415397666">
    <w:abstractNumId w:val="0"/>
  </w:num>
  <w:num w:numId="3" w16cid:durableId="8800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FC"/>
    <w:rsid w:val="00016A81"/>
    <w:rsid w:val="0015643A"/>
    <w:rsid w:val="00200671"/>
    <w:rsid w:val="0026309E"/>
    <w:rsid w:val="00280810"/>
    <w:rsid w:val="002C64D8"/>
    <w:rsid w:val="003122C6"/>
    <w:rsid w:val="00315E37"/>
    <w:rsid w:val="0038658F"/>
    <w:rsid w:val="00407D9D"/>
    <w:rsid w:val="00451227"/>
    <w:rsid w:val="004707D8"/>
    <w:rsid w:val="0049102F"/>
    <w:rsid w:val="004D5861"/>
    <w:rsid w:val="005F2800"/>
    <w:rsid w:val="00605A16"/>
    <w:rsid w:val="006765CD"/>
    <w:rsid w:val="006868AD"/>
    <w:rsid w:val="006C2E41"/>
    <w:rsid w:val="007469FC"/>
    <w:rsid w:val="0079278E"/>
    <w:rsid w:val="007E735E"/>
    <w:rsid w:val="008131CC"/>
    <w:rsid w:val="00890630"/>
    <w:rsid w:val="00890868"/>
    <w:rsid w:val="008C15AF"/>
    <w:rsid w:val="00907C8A"/>
    <w:rsid w:val="00944BB5"/>
    <w:rsid w:val="00970C09"/>
    <w:rsid w:val="009727E4"/>
    <w:rsid w:val="00A05E33"/>
    <w:rsid w:val="00A07075"/>
    <w:rsid w:val="00A740AD"/>
    <w:rsid w:val="00AE1472"/>
    <w:rsid w:val="00B6045C"/>
    <w:rsid w:val="00BA2FBD"/>
    <w:rsid w:val="00BA6ED6"/>
    <w:rsid w:val="00CE4567"/>
    <w:rsid w:val="00D1215A"/>
    <w:rsid w:val="00D12D17"/>
    <w:rsid w:val="00D27046"/>
    <w:rsid w:val="00DF61F7"/>
    <w:rsid w:val="00E06E1F"/>
    <w:rsid w:val="00E70F05"/>
    <w:rsid w:val="00E72529"/>
    <w:rsid w:val="00E73958"/>
    <w:rsid w:val="00EC7BB3"/>
    <w:rsid w:val="00ED6666"/>
    <w:rsid w:val="00F652C2"/>
    <w:rsid w:val="00F7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3B8ED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6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1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5054646-7467-4c6f-bd09-caa1a8027002}" enabled="1" method="Standard" siteId="{bedd5d6f-bcfc-46d4-918d-7fb210e5789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rptrev51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Cheek</dc:creator>
  <cp:keywords/>
  <dc:description/>
  <cp:lastModifiedBy>Dennis, Karen</cp:lastModifiedBy>
  <cp:revision>2</cp:revision>
  <cp:lastPrinted>2018-01-04T17:58:00Z</cp:lastPrinted>
  <dcterms:created xsi:type="dcterms:W3CDTF">2026-10-01T17:14:00Z</dcterms:created>
  <dcterms:modified xsi:type="dcterms:W3CDTF">2026-10-01T17:14:00Z</dcterms:modified>
</cp:coreProperties>
</file>